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0BA0DE0E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Nr sprawy: </w:t>
      </w:r>
      <w:r w:rsidR="00367BC3" w:rsidRPr="00367BC3">
        <w:rPr>
          <w:rFonts w:ascii="Calibri" w:hAnsi="Calibri"/>
          <w:b/>
          <w:bCs/>
          <w:sz w:val="22"/>
          <w:szCs w:val="22"/>
        </w:rPr>
        <w:t>DZP.242.234.2026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FD3AA6">
        <w:rPr>
          <w:rFonts w:ascii="Calibri" w:hAnsi="Calibri"/>
          <w:b/>
          <w:bCs/>
          <w:sz w:val="22"/>
          <w:szCs w:val="22"/>
        </w:rPr>
        <w:t xml:space="preserve">                             </w:t>
      </w:r>
      <w:r w:rsidR="00367BC3">
        <w:rPr>
          <w:rFonts w:ascii="Calibri" w:hAnsi="Calibri"/>
          <w:b/>
          <w:bCs/>
          <w:sz w:val="22"/>
          <w:szCs w:val="22"/>
        </w:rPr>
        <w:t xml:space="preserve">          </w:t>
      </w:r>
      <w:r w:rsidR="00FD3AA6">
        <w:rPr>
          <w:rFonts w:ascii="Calibri" w:hAnsi="Calibri"/>
          <w:b/>
          <w:bCs/>
          <w:sz w:val="22"/>
          <w:szCs w:val="22"/>
        </w:rPr>
        <w:t xml:space="preserve"> </w:t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D9670C">
        <w:rPr>
          <w:rFonts w:ascii="Calibri" w:hAnsi="Calibri"/>
          <w:sz w:val="22"/>
          <w:szCs w:val="22"/>
        </w:rPr>
        <w:t xml:space="preserve"> </w:t>
      </w:r>
      <w:r w:rsidR="00367BC3">
        <w:rPr>
          <w:rFonts w:ascii="Calibri" w:hAnsi="Calibri"/>
          <w:sz w:val="22"/>
          <w:szCs w:val="22"/>
        </w:rPr>
        <w:t>21</w:t>
      </w:r>
      <w:r w:rsidR="00B8306E">
        <w:rPr>
          <w:rFonts w:ascii="Calibri" w:hAnsi="Calibri"/>
          <w:sz w:val="22"/>
          <w:szCs w:val="22"/>
        </w:rPr>
        <w:t>-</w:t>
      </w:r>
      <w:r w:rsidR="00B26E82">
        <w:rPr>
          <w:rFonts w:ascii="Calibri" w:hAnsi="Calibri"/>
          <w:sz w:val="22"/>
          <w:szCs w:val="22"/>
        </w:rPr>
        <w:t>0</w:t>
      </w:r>
      <w:r w:rsidR="007034C0">
        <w:rPr>
          <w:rFonts w:ascii="Calibri" w:hAnsi="Calibri"/>
          <w:sz w:val="22"/>
          <w:szCs w:val="22"/>
        </w:rPr>
        <w:t>5</w:t>
      </w:r>
      <w:r w:rsidR="00B8306E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202</w:t>
      </w:r>
      <w:r w:rsidR="00B26E82">
        <w:rPr>
          <w:rFonts w:ascii="Calibri" w:hAnsi="Calibri"/>
          <w:sz w:val="22"/>
          <w:szCs w:val="22"/>
        </w:rPr>
        <w:t>6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B1A8DF1" w14:textId="251CCF17" w:rsidR="00D9670C" w:rsidRDefault="00D66F90" w:rsidP="005E15FB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367BC3" w:rsidRPr="00367BC3">
        <w:rPr>
          <w:rFonts w:ascii="Calibri" w:hAnsi="Calibri"/>
          <w:b/>
          <w:bCs/>
          <w:sz w:val="23"/>
          <w:szCs w:val="23"/>
        </w:rPr>
        <w:t>Dostawa wyrobów cukierniczych przeznaczonych dla pacjentów hospitalizowanych  w USK we Wrocławiu na okres 3-m-cy</w:t>
      </w:r>
    </w:p>
    <w:p w14:paraId="408D9708" w14:textId="77777777" w:rsidR="00D9670C" w:rsidRDefault="00D9670C" w:rsidP="00D9670C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E29363" w14:textId="14C40F59" w:rsidR="00D66F90" w:rsidRPr="004F00E1" w:rsidRDefault="00D66F90" w:rsidP="00D9670C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 xml:space="preserve">Dz.U.2024.1320 </w:t>
      </w:r>
      <w:proofErr w:type="spellStart"/>
      <w:r w:rsidR="00D82D7F" w:rsidRPr="00D82D7F">
        <w:rPr>
          <w:rFonts w:ascii="Calibri" w:hAnsi="Calibri"/>
          <w:sz w:val="23"/>
          <w:szCs w:val="23"/>
        </w:rPr>
        <w:t>t.j</w:t>
      </w:r>
      <w:proofErr w:type="spellEnd"/>
      <w:r w:rsidR="00D82D7F" w:rsidRPr="00D82D7F">
        <w:rPr>
          <w:rFonts w:ascii="Calibri" w:hAnsi="Calibri"/>
          <w:sz w:val="23"/>
          <w:szCs w:val="23"/>
        </w:rPr>
        <w:t>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443D0A11" w14:textId="0F3901DF" w:rsidR="00D66F90" w:rsidRDefault="00D66F90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p w14:paraId="19096F34" w14:textId="77777777" w:rsidR="00367BC3" w:rsidRDefault="00367BC3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tbl>
      <w:tblPr>
        <w:tblW w:w="9064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3279"/>
        <w:gridCol w:w="2314"/>
        <w:gridCol w:w="2314"/>
      </w:tblGrid>
      <w:tr w:rsidR="00367BC3" w:rsidRPr="00367BC3" w14:paraId="2B7E0599" w14:textId="77777777" w:rsidTr="008E1128">
        <w:trPr>
          <w:trHeight w:val="196"/>
        </w:trPr>
        <w:tc>
          <w:tcPr>
            <w:tcW w:w="1157" w:type="dxa"/>
          </w:tcPr>
          <w:p w14:paraId="10F0ECCE" w14:textId="77777777" w:rsidR="00367BC3" w:rsidRPr="00367BC3" w:rsidRDefault="00367BC3" w:rsidP="00367BC3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bookmarkStart w:id="0" w:name="_Hlk222474559"/>
            <w:r w:rsidRPr="00367BC3">
              <w:rPr>
                <w:b/>
                <w:bCs/>
                <w:sz w:val="23"/>
                <w:szCs w:val="23"/>
                <w:lang w:val="en-US"/>
              </w:rPr>
              <w:t>Lp.</w:t>
            </w:r>
          </w:p>
        </w:tc>
        <w:tc>
          <w:tcPr>
            <w:tcW w:w="3279" w:type="dxa"/>
          </w:tcPr>
          <w:p w14:paraId="05B94F37" w14:textId="77777777" w:rsidR="00367BC3" w:rsidRPr="00367BC3" w:rsidRDefault="00367BC3" w:rsidP="00367BC3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367BC3">
              <w:rPr>
                <w:b/>
                <w:bCs/>
                <w:sz w:val="23"/>
                <w:szCs w:val="23"/>
                <w:lang w:val="en-US"/>
              </w:rPr>
              <w:t>Wykonawca</w:t>
            </w:r>
          </w:p>
        </w:tc>
        <w:tc>
          <w:tcPr>
            <w:tcW w:w="2314" w:type="dxa"/>
          </w:tcPr>
          <w:p w14:paraId="3120A32F" w14:textId="77777777" w:rsidR="00367BC3" w:rsidRPr="00367BC3" w:rsidRDefault="00367BC3" w:rsidP="00367BC3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367BC3">
              <w:rPr>
                <w:b/>
                <w:bCs/>
                <w:sz w:val="23"/>
                <w:szCs w:val="23"/>
                <w:lang w:val="en-US"/>
              </w:rPr>
              <w:t>Wartość oferty (netto)</w:t>
            </w:r>
          </w:p>
        </w:tc>
        <w:tc>
          <w:tcPr>
            <w:tcW w:w="2314" w:type="dxa"/>
          </w:tcPr>
          <w:p w14:paraId="4C211060" w14:textId="77777777" w:rsidR="00367BC3" w:rsidRPr="00367BC3" w:rsidRDefault="00367BC3" w:rsidP="00367BC3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367BC3">
              <w:rPr>
                <w:b/>
                <w:bCs/>
                <w:sz w:val="23"/>
                <w:szCs w:val="23"/>
                <w:lang w:val="en-US"/>
              </w:rPr>
              <w:t>Wartość oferty (brutto)</w:t>
            </w:r>
          </w:p>
        </w:tc>
      </w:tr>
      <w:tr w:rsidR="00367BC3" w:rsidRPr="00367BC3" w14:paraId="20E565AC" w14:textId="77777777" w:rsidTr="008E1128">
        <w:trPr>
          <w:trHeight w:val="244"/>
        </w:trPr>
        <w:tc>
          <w:tcPr>
            <w:tcW w:w="1157" w:type="dxa"/>
          </w:tcPr>
          <w:p w14:paraId="1CA98671" w14:textId="77777777" w:rsidR="00367BC3" w:rsidRPr="00367BC3" w:rsidRDefault="00367BC3" w:rsidP="00367BC3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bookmarkStart w:id="1" w:name="_Hlk225754123"/>
            <w:r w:rsidRPr="00367BC3">
              <w:rPr>
                <w:b/>
                <w:bCs/>
                <w:sz w:val="23"/>
                <w:szCs w:val="23"/>
                <w:lang w:val="en-US"/>
              </w:rPr>
              <w:t>1</w:t>
            </w:r>
          </w:p>
        </w:tc>
        <w:tc>
          <w:tcPr>
            <w:tcW w:w="3279" w:type="dxa"/>
          </w:tcPr>
          <w:p w14:paraId="2E9757F2" w14:textId="77777777" w:rsidR="00367BC3" w:rsidRPr="00367BC3" w:rsidRDefault="00367BC3" w:rsidP="00367BC3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367BC3">
              <w:rPr>
                <w:b/>
                <w:bCs/>
                <w:sz w:val="23"/>
                <w:szCs w:val="23"/>
              </w:rPr>
              <w:t>„Społem” Oława Sp. z o.o.</w:t>
            </w:r>
          </w:p>
          <w:p w14:paraId="7F15AFE8" w14:textId="77777777" w:rsidR="00367BC3" w:rsidRPr="00367BC3" w:rsidRDefault="00367BC3" w:rsidP="00367BC3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367BC3">
              <w:rPr>
                <w:b/>
                <w:bCs/>
                <w:sz w:val="23"/>
                <w:szCs w:val="23"/>
                <w:lang w:val="en-US"/>
              </w:rPr>
              <w:t xml:space="preserve">55-200 </w:t>
            </w:r>
            <w:proofErr w:type="spellStart"/>
            <w:r w:rsidRPr="00367BC3">
              <w:rPr>
                <w:b/>
                <w:bCs/>
                <w:sz w:val="23"/>
                <w:szCs w:val="23"/>
                <w:lang w:val="en-US"/>
              </w:rPr>
              <w:t>Oława</w:t>
            </w:r>
            <w:proofErr w:type="spellEnd"/>
            <w:r w:rsidRPr="00367BC3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</w:p>
          <w:p w14:paraId="7E0A650B" w14:textId="77777777" w:rsidR="00367BC3" w:rsidRPr="00367BC3" w:rsidRDefault="00367BC3" w:rsidP="00367BC3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367BC3">
              <w:rPr>
                <w:b/>
                <w:bCs/>
                <w:sz w:val="23"/>
                <w:szCs w:val="23"/>
                <w:lang w:val="en-US"/>
              </w:rPr>
              <w:t xml:space="preserve">ul. </w:t>
            </w:r>
            <w:proofErr w:type="spellStart"/>
            <w:r w:rsidRPr="00367BC3">
              <w:rPr>
                <w:b/>
                <w:bCs/>
                <w:sz w:val="23"/>
                <w:szCs w:val="23"/>
                <w:lang w:val="en-US"/>
              </w:rPr>
              <w:t>Brzeska</w:t>
            </w:r>
            <w:proofErr w:type="spellEnd"/>
            <w:r w:rsidRPr="00367BC3">
              <w:rPr>
                <w:b/>
                <w:bCs/>
                <w:sz w:val="23"/>
                <w:szCs w:val="23"/>
                <w:lang w:val="en-US"/>
              </w:rPr>
              <w:t xml:space="preserve"> 19</w:t>
            </w:r>
          </w:p>
        </w:tc>
        <w:tc>
          <w:tcPr>
            <w:tcW w:w="2314" w:type="dxa"/>
          </w:tcPr>
          <w:p w14:paraId="6FD34A4F" w14:textId="77777777" w:rsidR="00367BC3" w:rsidRPr="00367BC3" w:rsidRDefault="00367BC3" w:rsidP="00367BC3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367BC3">
              <w:rPr>
                <w:b/>
                <w:bCs/>
                <w:sz w:val="23"/>
                <w:szCs w:val="23"/>
                <w:lang w:val="en-US"/>
              </w:rPr>
              <w:t>20 721,84 zł</w:t>
            </w:r>
          </w:p>
        </w:tc>
        <w:tc>
          <w:tcPr>
            <w:tcW w:w="2314" w:type="dxa"/>
          </w:tcPr>
          <w:p w14:paraId="17D6A785" w14:textId="77777777" w:rsidR="00367BC3" w:rsidRPr="00367BC3" w:rsidRDefault="00367BC3" w:rsidP="00367BC3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367BC3">
              <w:rPr>
                <w:b/>
                <w:bCs/>
                <w:sz w:val="23"/>
                <w:szCs w:val="23"/>
              </w:rPr>
              <w:t>21 757,93 zł</w:t>
            </w:r>
          </w:p>
        </w:tc>
      </w:tr>
      <w:bookmarkEnd w:id="0"/>
      <w:bookmarkEnd w:id="1"/>
    </w:tbl>
    <w:p w14:paraId="6E1C8C4C" w14:textId="77777777" w:rsidR="00AB507E" w:rsidRDefault="00AB507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09D530D3" w14:textId="77777777" w:rsidR="00FD3AA6" w:rsidRDefault="00FD3AA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23F31F62" w14:textId="45A030B1" w:rsidR="005E15FB" w:rsidRDefault="009024B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</w:rPr>
        <w:t xml:space="preserve">Wartość brutto : </w:t>
      </w:r>
      <w:r w:rsidR="00367BC3" w:rsidRPr="00367BC3">
        <w:rPr>
          <w:rFonts w:ascii="Calibri" w:hAnsi="Calibri"/>
          <w:b/>
          <w:bCs/>
          <w:sz w:val="23"/>
          <w:szCs w:val="23"/>
        </w:rPr>
        <w:t>21 757,93 zł</w:t>
      </w:r>
    </w:p>
    <w:p w14:paraId="1454AA06" w14:textId="1D19CA6D"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>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14:paraId="37E16E21" w14:textId="3A1D3501" w:rsidR="00AB507E" w:rsidRPr="00AB507E" w:rsidRDefault="00AB507E" w:rsidP="00AB507E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AB507E">
        <w:rPr>
          <w:rFonts w:ascii="Calibri" w:hAnsi="Calibri"/>
          <w:b/>
          <w:sz w:val="23"/>
          <w:szCs w:val="23"/>
        </w:rPr>
        <w:t xml:space="preserve">Cena </w:t>
      </w:r>
    </w:p>
    <w:p w14:paraId="40DC584F" w14:textId="77777777" w:rsidR="00D66F90" w:rsidRPr="004F00E1" w:rsidRDefault="00D66F90" w:rsidP="00D66F90">
      <w:pPr>
        <w:jc w:val="center"/>
        <w:rPr>
          <w:rFonts w:cs="Arial"/>
          <w:b/>
        </w:rPr>
      </w:pP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13DC9" w14:textId="77777777" w:rsidR="00583585" w:rsidRDefault="00583585" w:rsidP="00CD51A0">
      <w:r>
        <w:separator/>
      </w:r>
    </w:p>
  </w:endnote>
  <w:endnote w:type="continuationSeparator" w:id="0">
    <w:p w14:paraId="45834817" w14:textId="77777777" w:rsidR="00583585" w:rsidRDefault="00583585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85C9B" w14:textId="77777777" w:rsidR="00583585" w:rsidRDefault="00583585" w:rsidP="00CD51A0">
      <w:r>
        <w:separator/>
      </w:r>
    </w:p>
  </w:footnote>
  <w:footnote w:type="continuationSeparator" w:id="0">
    <w:p w14:paraId="173EF219" w14:textId="77777777" w:rsidR="00583585" w:rsidRDefault="00583585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33EAD"/>
    <w:rsid w:val="00034EF4"/>
    <w:rsid w:val="0003799C"/>
    <w:rsid w:val="000409B4"/>
    <w:rsid w:val="000868FB"/>
    <w:rsid w:val="000A134A"/>
    <w:rsid w:val="000A29E9"/>
    <w:rsid w:val="000A3BF6"/>
    <w:rsid w:val="000D6CEC"/>
    <w:rsid w:val="000E7FD2"/>
    <w:rsid w:val="0012400A"/>
    <w:rsid w:val="001534BD"/>
    <w:rsid w:val="00166972"/>
    <w:rsid w:val="001721C0"/>
    <w:rsid w:val="001724AD"/>
    <w:rsid w:val="001808F7"/>
    <w:rsid w:val="00182D22"/>
    <w:rsid w:val="00184763"/>
    <w:rsid w:val="001A63E1"/>
    <w:rsid w:val="001B26B0"/>
    <w:rsid w:val="001C1F3E"/>
    <w:rsid w:val="001E0198"/>
    <w:rsid w:val="001E2B88"/>
    <w:rsid w:val="001F77DF"/>
    <w:rsid w:val="0020355C"/>
    <w:rsid w:val="002467F5"/>
    <w:rsid w:val="00250BC3"/>
    <w:rsid w:val="00273F38"/>
    <w:rsid w:val="0028604A"/>
    <w:rsid w:val="002A410B"/>
    <w:rsid w:val="002B1102"/>
    <w:rsid w:val="002B15B8"/>
    <w:rsid w:val="002D22FD"/>
    <w:rsid w:val="002D6ABE"/>
    <w:rsid w:val="003140ED"/>
    <w:rsid w:val="00333977"/>
    <w:rsid w:val="00334B69"/>
    <w:rsid w:val="003479AC"/>
    <w:rsid w:val="00351033"/>
    <w:rsid w:val="00367BC3"/>
    <w:rsid w:val="00387B7C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84AF1"/>
    <w:rsid w:val="00493A8F"/>
    <w:rsid w:val="004A4670"/>
    <w:rsid w:val="004B49DB"/>
    <w:rsid w:val="004C3778"/>
    <w:rsid w:val="004E6A87"/>
    <w:rsid w:val="004F4D68"/>
    <w:rsid w:val="00506975"/>
    <w:rsid w:val="0051560D"/>
    <w:rsid w:val="0052334B"/>
    <w:rsid w:val="00583585"/>
    <w:rsid w:val="0059037A"/>
    <w:rsid w:val="00591406"/>
    <w:rsid w:val="005B287C"/>
    <w:rsid w:val="005D073D"/>
    <w:rsid w:val="005E15FB"/>
    <w:rsid w:val="005E390A"/>
    <w:rsid w:val="005E58AB"/>
    <w:rsid w:val="00601138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C08C1"/>
    <w:rsid w:val="006C226E"/>
    <w:rsid w:val="006D7FE5"/>
    <w:rsid w:val="007034C0"/>
    <w:rsid w:val="00717D39"/>
    <w:rsid w:val="00752C21"/>
    <w:rsid w:val="0075364F"/>
    <w:rsid w:val="007A1990"/>
    <w:rsid w:val="00801D44"/>
    <w:rsid w:val="00812945"/>
    <w:rsid w:val="00816686"/>
    <w:rsid w:val="00821B30"/>
    <w:rsid w:val="0082740B"/>
    <w:rsid w:val="00835C71"/>
    <w:rsid w:val="00846A08"/>
    <w:rsid w:val="00870452"/>
    <w:rsid w:val="00880C52"/>
    <w:rsid w:val="00881355"/>
    <w:rsid w:val="008825F9"/>
    <w:rsid w:val="00883EE4"/>
    <w:rsid w:val="00891F42"/>
    <w:rsid w:val="008B2C69"/>
    <w:rsid w:val="008F3259"/>
    <w:rsid w:val="009024BE"/>
    <w:rsid w:val="00915179"/>
    <w:rsid w:val="00925DCE"/>
    <w:rsid w:val="00935455"/>
    <w:rsid w:val="00941E33"/>
    <w:rsid w:val="0098661F"/>
    <w:rsid w:val="009E335C"/>
    <w:rsid w:val="00A404C6"/>
    <w:rsid w:val="00A42625"/>
    <w:rsid w:val="00A43776"/>
    <w:rsid w:val="00A531AC"/>
    <w:rsid w:val="00A5445C"/>
    <w:rsid w:val="00A67B25"/>
    <w:rsid w:val="00A94427"/>
    <w:rsid w:val="00A971C6"/>
    <w:rsid w:val="00AA1597"/>
    <w:rsid w:val="00AA38B7"/>
    <w:rsid w:val="00AA391C"/>
    <w:rsid w:val="00AB507E"/>
    <w:rsid w:val="00AD5433"/>
    <w:rsid w:val="00AF3B7E"/>
    <w:rsid w:val="00AF4C2C"/>
    <w:rsid w:val="00AF7F69"/>
    <w:rsid w:val="00B26AAB"/>
    <w:rsid w:val="00B26E82"/>
    <w:rsid w:val="00B35714"/>
    <w:rsid w:val="00B415EA"/>
    <w:rsid w:val="00B42608"/>
    <w:rsid w:val="00B47727"/>
    <w:rsid w:val="00B50DD5"/>
    <w:rsid w:val="00B5145C"/>
    <w:rsid w:val="00B6181E"/>
    <w:rsid w:val="00B67A27"/>
    <w:rsid w:val="00B76A93"/>
    <w:rsid w:val="00B8306E"/>
    <w:rsid w:val="00BA35E7"/>
    <w:rsid w:val="00BA6E99"/>
    <w:rsid w:val="00BB0D16"/>
    <w:rsid w:val="00C2024D"/>
    <w:rsid w:val="00C435AE"/>
    <w:rsid w:val="00C53FCC"/>
    <w:rsid w:val="00C626CD"/>
    <w:rsid w:val="00C77DEE"/>
    <w:rsid w:val="00CA3F62"/>
    <w:rsid w:val="00CB12E3"/>
    <w:rsid w:val="00CB4A72"/>
    <w:rsid w:val="00CC4C4D"/>
    <w:rsid w:val="00CD51A0"/>
    <w:rsid w:val="00CE32A1"/>
    <w:rsid w:val="00CE5DC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2D7F"/>
    <w:rsid w:val="00D86F4D"/>
    <w:rsid w:val="00D9670C"/>
    <w:rsid w:val="00DA76EC"/>
    <w:rsid w:val="00DB5D75"/>
    <w:rsid w:val="00DC14FC"/>
    <w:rsid w:val="00DD7B4B"/>
    <w:rsid w:val="00E117BE"/>
    <w:rsid w:val="00E176A4"/>
    <w:rsid w:val="00E2705B"/>
    <w:rsid w:val="00E40AE7"/>
    <w:rsid w:val="00E41B90"/>
    <w:rsid w:val="00E41FE7"/>
    <w:rsid w:val="00E529B2"/>
    <w:rsid w:val="00E54EBC"/>
    <w:rsid w:val="00E62C42"/>
    <w:rsid w:val="00E644AB"/>
    <w:rsid w:val="00E72B9E"/>
    <w:rsid w:val="00E75984"/>
    <w:rsid w:val="00E869EE"/>
    <w:rsid w:val="00E8796D"/>
    <w:rsid w:val="00EB4B1D"/>
    <w:rsid w:val="00EB6175"/>
    <w:rsid w:val="00EC4974"/>
    <w:rsid w:val="00ED6F7D"/>
    <w:rsid w:val="00F027C4"/>
    <w:rsid w:val="00F0553F"/>
    <w:rsid w:val="00F13A7F"/>
    <w:rsid w:val="00F37405"/>
    <w:rsid w:val="00F40883"/>
    <w:rsid w:val="00F56EDF"/>
    <w:rsid w:val="00F60047"/>
    <w:rsid w:val="00F62304"/>
    <w:rsid w:val="00F65F89"/>
    <w:rsid w:val="00F669EE"/>
    <w:rsid w:val="00F750E0"/>
    <w:rsid w:val="00F83628"/>
    <w:rsid w:val="00F93A64"/>
    <w:rsid w:val="00F94A27"/>
    <w:rsid w:val="00F9621D"/>
    <w:rsid w:val="00FA3CB4"/>
    <w:rsid w:val="00FA6387"/>
    <w:rsid w:val="00FC32A7"/>
    <w:rsid w:val="00FC539D"/>
    <w:rsid w:val="00FD0060"/>
    <w:rsid w:val="00FD3A4C"/>
    <w:rsid w:val="00FD3AA6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24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Piotr Jaworski</cp:lastModifiedBy>
  <cp:revision>18</cp:revision>
  <cp:lastPrinted>2020-02-24T13:52:00Z</cp:lastPrinted>
  <dcterms:created xsi:type="dcterms:W3CDTF">2025-05-12T07:57:00Z</dcterms:created>
  <dcterms:modified xsi:type="dcterms:W3CDTF">2026-05-22T07:49:00Z</dcterms:modified>
</cp:coreProperties>
</file>