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7038CE49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B26E82" w:rsidRPr="00B26E82">
        <w:rPr>
          <w:rFonts w:ascii="Calibri" w:hAnsi="Calibri"/>
          <w:b/>
          <w:bCs/>
          <w:sz w:val="22"/>
          <w:szCs w:val="22"/>
        </w:rPr>
        <w:t>DZP.242.</w:t>
      </w:r>
      <w:r w:rsidR="00F93A64">
        <w:rPr>
          <w:rFonts w:ascii="Calibri" w:hAnsi="Calibri"/>
          <w:b/>
          <w:bCs/>
          <w:sz w:val="22"/>
          <w:szCs w:val="22"/>
        </w:rPr>
        <w:t>1</w:t>
      </w:r>
      <w:r w:rsidR="00790267">
        <w:rPr>
          <w:rFonts w:ascii="Calibri" w:hAnsi="Calibri"/>
          <w:b/>
          <w:bCs/>
          <w:sz w:val="22"/>
          <w:szCs w:val="22"/>
        </w:rPr>
        <w:t>82</w:t>
      </w:r>
      <w:r w:rsidR="00B26E82" w:rsidRPr="00B26E82">
        <w:rPr>
          <w:rFonts w:ascii="Calibri" w:hAnsi="Calibri"/>
          <w:b/>
          <w:bCs/>
          <w:sz w:val="22"/>
          <w:szCs w:val="22"/>
        </w:rPr>
        <w:t>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</w:t>
      </w:r>
      <w:r w:rsidR="00D62E11">
        <w:rPr>
          <w:rFonts w:ascii="Calibri" w:hAnsi="Calibri"/>
          <w:b/>
          <w:bCs/>
          <w:sz w:val="22"/>
          <w:szCs w:val="22"/>
        </w:rPr>
        <w:t xml:space="preserve">        </w:t>
      </w:r>
      <w:r w:rsidR="00FD3AA6">
        <w:rPr>
          <w:rFonts w:ascii="Calibri" w:hAnsi="Calibri"/>
          <w:b/>
          <w:bCs/>
          <w:sz w:val="22"/>
          <w:szCs w:val="22"/>
        </w:rPr>
        <w:t xml:space="preserve">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D62E11">
        <w:rPr>
          <w:rFonts w:ascii="Calibri" w:hAnsi="Calibri"/>
          <w:sz w:val="22"/>
          <w:szCs w:val="22"/>
        </w:rPr>
        <w:t>12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D62E11">
        <w:rPr>
          <w:rFonts w:ascii="Calibri" w:hAnsi="Calibri"/>
          <w:sz w:val="22"/>
          <w:szCs w:val="22"/>
        </w:rPr>
        <w:t>5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04EE4D28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790267" w:rsidRPr="00790267">
        <w:rPr>
          <w:rFonts w:ascii="Calibri" w:hAnsi="Calibri"/>
          <w:b/>
          <w:bCs/>
          <w:sz w:val="23"/>
          <w:szCs w:val="23"/>
        </w:rPr>
        <w:t>Audyt istniejącego oznakowania systemu informacji wizualnej i kierunkowej z zaleceniami określającymi kierunki zmian, wskazaniem możliwych do korekty zakresów wraz z oszacowaniem kosztów kolejnych etapów (projektu oraz realizacji)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2820"/>
        <w:gridCol w:w="2844"/>
        <w:gridCol w:w="2403"/>
      </w:tblGrid>
      <w:tr w:rsidR="00D62E11" w:rsidRPr="00D62E11" w14:paraId="1686C13B" w14:textId="77777777" w:rsidTr="000612C6">
        <w:trPr>
          <w:trHeight w:val="5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2C0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1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3B2B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Wykonawca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BC09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Wartość oferty (netto)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6FD2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Wartość oferty (brutto)</w:t>
            </w:r>
          </w:p>
        </w:tc>
      </w:tr>
      <w:tr w:rsidR="00D62E11" w:rsidRPr="00D62E11" w14:paraId="0390B697" w14:textId="77777777" w:rsidTr="000612C6">
        <w:trPr>
          <w:trHeight w:val="5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450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6D86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PRS Andrzej Multanowski</w:t>
            </w:r>
          </w:p>
          <w:p w14:paraId="4F598D10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 xml:space="preserve">ul. Mostowa 8/2 </w:t>
            </w:r>
          </w:p>
          <w:p w14:paraId="3985816B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00-260 Warszawa</w:t>
            </w:r>
          </w:p>
        </w:tc>
        <w:tc>
          <w:tcPr>
            <w:tcW w:w="1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C135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15 000,00 zł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F834" w14:textId="77777777" w:rsidR="00D62E11" w:rsidRPr="00D62E11" w:rsidRDefault="00D62E11" w:rsidP="00D62E11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D62E11">
              <w:rPr>
                <w:b/>
                <w:bCs/>
                <w:sz w:val="23"/>
                <w:szCs w:val="23"/>
              </w:rPr>
              <w:t>18 450,00 zł</w:t>
            </w:r>
          </w:p>
        </w:tc>
      </w:tr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1C93070E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D62E11" w:rsidRPr="00D62E11">
        <w:rPr>
          <w:rFonts w:ascii="Calibri" w:hAnsi="Calibri"/>
          <w:b/>
          <w:bCs/>
          <w:sz w:val="23"/>
          <w:szCs w:val="23"/>
        </w:rPr>
        <w:t>18 450,00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315DA" w14:textId="77777777" w:rsidR="00C44363" w:rsidRDefault="00C44363" w:rsidP="00CD51A0">
      <w:r>
        <w:separator/>
      </w:r>
    </w:p>
  </w:endnote>
  <w:endnote w:type="continuationSeparator" w:id="0">
    <w:p w14:paraId="270B6BF4" w14:textId="77777777" w:rsidR="00C44363" w:rsidRDefault="00C44363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D29F" w14:textId="77777777" w:rsidR="00C44363" w:rsidRDefault="00C44363" w:rsidP="00CD51A0">
      <w:r>
        <w:separator/>
      </w:r>
    </w:p>
  </w:footnote>
  <w:footnote w:type="continuationSeparator" w:id="0">
    <w:p w14:paraId="5635A1DB" w14:textId="77777777" w:rsidR="00C44363" w:rsidRDefault="00C44363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2580F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B6D2A"/>
    <w:rsid w:val="006C08C1"/>
    <w:rsid w:val="006C226E"/>
    <w:rsid w:val="006D7FE5"/>
    <w:rsid w:val="00717D39"/>
    <w:rsid w:val="00752C21"/>
    <w:rsid w:val="0075364F"/>
    <w:rsid w:val="00790267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44363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2E11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14A41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25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19</cp:revision>
  <cp:lastPrinted>2020-02-24T13:52:00Z</cp:lastPrinted>
  <dcterms:created xsi:type="dcterms:W3CDTF">2025-05-12T07:57:00Z</dcterms:created>
  <dcterms:modified xsi:type="dcterms:W3CDTF">2026-05-13T08:09:00Z</dcterms:modified>
</cp:coreProperties>
</file>